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9C2" w:rsidRDefault="009C39C2" w:rsidP="00C02EE5">
      <w:pPr>
        <w:pStyle w:val="Heading1"/>
        <w:ind w:left="5400" w:hanging="5684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5" o:title="" gain="93623f" blacklevel="-7864f"/>
          </v:shape>
        </w:pict>
      </w:r>
    </w:p>
    <w:p w:rsidR="009C39C2" w:rsidRDefault="009C39C2" w:rsidP="00C02EE5">
      <w:pPr>
        <w:spacing w:line="240" w:lineRule="auto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>Российская Федерация</w:t>
      </w:r>
    </w:p>
    <w:p w:rsidR="009C39C2" w:rsidRDefault="009C39C2" w:rsidP="00C02EE5">
      <w:pPr>
        <w:spacing w:line="240" w:lineRule="auto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>Самарская область</w:t>
      </w:r>
    </w:p>
    <w:p w:rsidR="009C39C2" w:rsidRDefault="009C39C2" w:rsidP="00C02EE5">
      <w:pPr>
        <w:pStyle w:val="ConsPlusTitle"/>
        <w:widowControl/>
        <w:spacing w:line="360" w:lineRule="auto"/>
        <w:jc w:val="center"/>
        <w:outlineLvl w:val="0"/>
      </w:pPr>
      <w:r>
        <w:t xml:space="preserve"> АДМИНИСТРАЦИЯ СЕЛЬСКОГО ПОСЕЛЕНИЯ  МУСОРКА</w:t>
      </w:r>
    </w:p>
    <w:p w:rsidR="009C39C2" w:rsidRDefault="009C39C2" w:rsidP="00C02EE5">
      <w:pPr>
        <w:pStyle w:val="ConsPlusTitle"/>
        <w:widowControl/>
        <w:spacing w:line="360" w:lineRule="auto"/>
        <w:jc w:val="center"/>
        <w:outlineLvl w:val="0"/>
      </w:pPr>
      <w:r>
        <w:t>МУНИЦИПАЛЬНОГО РАЙОНА СТАВРОПОЛЬСКИЙ</w:t>
      </w:r>
    </w:p>
    <w:p w:rsidR="009C39C2" w:rsidRDefault="009C39C2" w:rsidP="00C02EE5">
      <w:pPr>
        <w:pStyle w:val="ConsPlusTitle"/>
        <w:widowControl/>
        <w:spacing w:line="360" w:lineRule="auto"/>
        <w:jc w:val="center"/>
      </w:pPr>
      <w:r>
        <w:t>САМАРСКОЙ ОБЛАСТИ</w:t>
      </w:r>
    </w:p>
    <w:p w:rsidR="009C39C2" w:rsidRPr="00DB5BBB" w:rsidRDefault="009C39C2" w:rsidP="00C02EE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9C39C2" w:rsidRDefault="009C39C2" w:rsidP="00C02EE5">
      <w:pPr>
        <w:rPr>
          <w:rFonts w:ascii="Times New Roman" w:hAnsi="Times New Roman" w:cs="Times New Roman"/>
          <w:b/>
          <w:sz w:val="24"/>
          <w:szCs w:val="24"/>
        </w:rPr>
      </w:pPr>
      <w:r w:rsidRPr="00D94BA5">
        <w:rPr>
          <w:rFonts w:ascii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</w:rPr>
        <w:t xml:space="preserve"> 27 января 2016</w:t>
      </w:r>
      <w:r w:rsidRPr="00D94BA5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Pr="00D94BA5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 xml:space="preserve"> 3</w:t>
      </w:r>
    </w:p>
    <w:p w:rsidR="009C39C2" w:rsidRPr="00D72AC7" w:rsidRDefault="009C39C2" w:rsidP="0012142D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D72AC7">
        <w:rPr>
          <w:rFonts w:ascii="Times New Roman" w:hAnsi="Times New Roman" w:cs="Times New Roman"/>
          <w:b/>
          <w:sz w:val="24"/>
          <w:szCs w:val="24"/>
        </w:rPr>
        <w:t>Об установлении отдельных расходных  обязательств сельского поселения</w:t>
      </w:r>
    </w:p>
    <w:p w:rsidR="009C39C2" w:rsidRDefault="009C39C2" w:rsidP="0012142D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Мусорка </w:t>
      </w:r>
      <w:r w:rsidRPr="00D72AC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9C39C2" w:rsidRDefault="009C39C2" w:rsidP="00C02EE5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9C39C2" w:rsidRPr="001258F9" w:rsidRDefault="009C39C2" w:rsidP="001258F9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258F9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19.05.1995 года №82-ФЗ «Об общественных объединениях», Гражданским кодексом Российской Федерации, Федеральным законом от 12.01.1996 года №7-ФЗ «О некоммерческих организациях», действующим законодательством Российской Федерации, Самарской области</w:t>
      </w:r>
      <w:r>
        <w:rPr>
          <w:rFonts w:ascii="Times New Roman" w:hAnsi="Times New Roman" w:cs="Times New Roman"/>
          <w:sz w:val="24"/>
          <w:szCs w:val="24"/>
        </w:rPr>
        <w:t>, Уставом сельского поселения Мусорка,</w:t>
      </w:r>
      <w:r w:rsidRPr="001258F9">
        <w:rPr>
          <w:rFonts w:ascii="Times New Roman" w:hAnsi="Times New Roman" w:cs="Times New Roman"/>
          <w:sz w:val="24"/>
          <w:szCs w:val="24"/>
        </w:rPr>
        <w:t xml:space="preserve"> в связи с созданием в сельском поселении</w:t>
      </w:r>
      <w:r>
        <w:rPr>
          <w:rFonts w:ascii="Times New Roman" w:hAnsi="Times New Roman" w:cs="Times New Roman"/>
          <w:sz w:val="24"/>
          <w:szCs w:val="24"/>
        </w:rPr>
        <w:t xml:space="preserve"> Мусорка</w:t>
      </w:r>
      <w:r w:rsidRPr="001258F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общественной организации «Добровольная народная дружина </w:t>
      </w:r>
      <w:r>
        <w:rPr>
          <w:rFonts w:ascii="Times New Roman" w:hAnsi="Times New Roman" w:cs="Times New Roman"/>
          <w:sz w:val="24"/>
          <w:szCs w:val="24"/>
        </w:rPr>
        <w:t>сельского поселения Мусорка</w:t>
      </w:r>
      <w:r w:rsidRPr="001258F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:rsidR="009C39C2" w:rsidRDefault="009C39C2" w:rsidP="001258F9">
      <w:pPr>
        <w:pStyle w:val="BodyText2"/>
        <w:rPr>
          <w:sz w:val="24"/>
        </w:rPr>
      </w:pPr>
      <w:r>
        <w:rPr>
          <w:sz w:val="24"/>
        </w:rPr>
        <w:t xml:space="preserve">                                                           </w:t>
      </w:r>
      <w:r w:rsidRPr="00D94BA5">
        <w:rPr>
          <w:sz w:val="24"/>
        </w:rPr>
        <w:t>ПОСТАНОВЛЯ</w:t>
      </w:r>
      <w:r>
        <w:rPr>
          <w:sz w:val="24"/>
        </w:rPr>
        <w:t>Ю</w:t>
      </w:r>
      <w:r w:rsidRPr="00D94BA5">
        <w:rPr>
          <w:sz w:val="24"/>
        </w:rPr>
        <w:t>:</w:t>
      </w:r>
    </w:p>
    <w:p w:rsidR="009C39C2" w:rsidRDefault="009C39C2" w:rsidP="009945AF">
      <w:pPr>
        <w:pStyle w:val="BodyText2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Установить, что оплата расходов, связанных с обеспечением участия населения в охране общественного порядка относится </w:t>
      </w:r>
      <w:r w:rsidRPr="009945AF">
        <w:rPr>
          <w:sz w:val="24"/>
        </w:rPr>
        <w:t xml:space="preserve">  к  расходным  обязательствам  сельского поселения  </w:t>
      </w:r>
      <w:r>
        <w:rPr>
          <w:sz w:val="24"/>
        </w:rPr>
        <w:t>Мусорка муниципального района Ставропольский Самарской области.</w:t>
      </w:r>
    </w:p>
    <w:p w:rsidR="009C39C2" w:rsidRPr="00AC35B6" w:rsidRDefault="009C39C2" w:rsidP="00AC35B6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2.</w:t>
      </w:r>
      <w:r w:rsidRPr="00AC35B6">
        <w:rPr>
          <w:rFonts w:ascii="Times New Roman" w:hAnsi="Times New Roman" w:cs="Times New Roman"/>
          <w:sz w:val="24"/>
        </w:rPr>
        <w:t xml:space="preserve">   Предусмотренные пунктом 1 настоящего Постановления расходные обязательства сельского поселения Мусорка муниципального района Ставропольский Самарской области исполняются в 2016 году за счет собственных денежных средств бюджета сельского поселения Мусорка муниципального района Ставропольский Самарской области в сумме  156 000,00 (Сто пятьдесят </w:t>
      </w:r>
      <w:r>
        <w:rPr>
          <w:rFonts w:ascii="Times New Roman" w:hAnsi="Times New Roman" w:cs="Times New Roman"/>
          <w:sz w:val="24"/>
        </w:rPr>
        <w:t xml:space="preserve">шесть </w:t>
      </w:r>
      <w:r w:rsidRPr="00AC35B6">
        <w:rPr>
          <w:rFonts w:ascii="Times New Roman" w:hAnsi="Times New Roman" w:cs="Times New Roman"/>
          <w:sz w:val="24"/>
        </w:rPr>
        <w:t xml:space="preserve">тысяч) рублей. </w:t>
      </w:r>
    </w:p>
    <w:p w:rsidR="009C39C2" w:rsidRDefault="009C39C2" w:rsidP="00AC35B6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C35B6">
        <w:rPr>
          <w:rFonts w:ascii="Times New Roman" w:hAnsi="Times New Roman" w:cs="Times New Roman"/>
          <w:sz w:val="24"/>
          <w:szCs w:val="24"/>
        </w:rPr>
        <w:t>3. В связи с проведением уточнений бюджета сельского поселения Мусорка муниципального района Ставропольский Самарской области в течение  финансового</w:t>
      </w:r>
      <w:r>
        <w:rPr>
          <w:rFonts w:ascii="Times New Roman" w:hAnsi="Times New Roman" w:cs="Times New Roman"/>
          <w:sz w:val="24"/>
          <w:szCs w:val="24"/>
        </w:rPr>
        <w:t xml:space="preserve"> 2016 года и планового периода 2017-2018</w:t>
      </w:r>
      <w:r w:rsidRPr="00AC35B6">
        <w:rPr>
          <w:rFonts w:ascii="Times New Roman" w:hAnsi="Times New Roman" w:cs="Times New Roman"/>
          <w:sz w:val="24"/>
          <w:szCs w:val="24"/>
        </w:rPr>
        <w:t xml:space="preserve"> годов по Решениям Собрания Представителей сельского поселения Мусорка муниципального района Ставропольский Самарской области сумма денежных</w:t>
      </w:r>
      <w:r>
        <w:rPr>
          <w:rFonts w:ascii="Times New Roman" w:hAnsi="Times New Roman" w:cs="Times New Roman"/>
          <w:sz w:val="24"/>
          <w:szCs w:val="24"/>
        </w:rPr>
        <w:t xml:space="preserve"> средств,</w:t>
      </w:r>
    </w:p>
    <w:p w:rsidR="009C39C2" w:rsidRDefault="009C39C2" w:rsidP="00AC35B6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C39C2" w:rsidRPr="00AC35B6" w:rsidRDefault="009C39C2" w:rsidP="00AC35B6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C35B6">
        <w:rPr>
          <w:rFonts w:ascii="Times New Roman" w:hAnsi="Times New Roman" w:cs="Times New Roman"/>
          <w:sz w:val="24"/>
          <w:szCs w:val="24"/>
        </w:rPr>
        <w:t xml:space="preserve">уточненных в бюджете сельского поселения Мусорка муниципального района Ставропольский Самарской области может подлежать изменению. </w:t>
      </w:r>
    </w:p>
    <w:p w:rsidR="009C39C2" w:rsidRDefault="009C39C2" w:rsidP="00AC35B6">
      <w:pPr>
        <w:pStyle w:val="BodyText2"/>
        <w:ind w:left="284"/>
        <w:jc w:val="left"/>
        <w:rPr>
          <w:sz w:val="24"/>
        </w:rPr>
      </w:pPr>
      <w:r>
        <w:rPr>
          <w:sz w:val="24"/>
        </w:rPr>
        <w:t>4.     Настоящее  Постановление  вступает  в  силу  с  момента его  подписания и действует до 31 декабря 2016 года.</w:t>
      </w:r>
    </w:p>
    <w:p w:rsidR="009C39C2" w:rsidRDefault="009C39C2" w:rsidP="00C02EE5">
      <w:pPr>
        <w:pStyle w:val="BodyText2"/>
        <w:jc w:val="left"/>
        <w:rPr>
          <w:sz w:val="24"/>
        </w:rPr>
      </w:pPr>
    </w:p>
    <w:p w:rsidR="009C39C2" w:rsidRDefault="009C39C2" w:rsidP="00C02EE5">
      <w:pPr>
        <w:pStyle w:val="BodyText2"/>
        <w:jc w:val="left"/>
        <w:rPr>
          <w:sz w:val="24"/>
        </w:rPr>
      </w:pPr>
    </w:p>
    <w:p w:rsidR="009C39C2" w:rsidRDefault="009C39C2" w:rsidP="00404E1C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Pr="00D94BA5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 Мусорка</w:t>
      </w:r>
    </w:p>
    <w:p w:rsidR="009C39C2" w:rsidRPr="00D94BA5" w:rsidRDefault="009C39C2" w:rsidP="00C02EE5">
      <w:pPr>
        <w:pStyle w:val="ListParagraph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94BA5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C39C2" w:rsidRPr="00C02EE5" w:rsidRDefault="009C39C2" w:rsidP="00C02EE5">
      <w:pPr>
        <w:pStyle w:val="ListParagraph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94BA5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          В.В.Вечканов</w:t>
      </w:r>
    </w:p>
    <w:sectPr w:rsidR="009C39C2" w:rsidRPr="00C02EE5" w:rsidSect="00C02EE5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2EE5"/>
    <w:rsid w:val="00051E92"/>
    <w:rsid w:val="00053F99"/>
    <w:rsid w:val="0005780D"/>
    <w:rsid w:val="000663FE"/>
    <w:rsid w:val="000A7D6E"/>
    <w:rsid w:val="001205C5"/>
    <w:rsid w:val="0012142D"/>
    <w:rsid w:val="001258F9"/>
    <w:rsid w:val="00140A39"/>
    <w:rsid w:val="001B24AC"/>
    <w:rsid w:val="0025278A"/>
    <w:rsid w:val="002A62D6"/>
    <w:rsid w:val="00313ECA"/>
    <w:rsid w:val="0036340C"/>
    <w:rsid w:val="00370D57"/>
    <w:rsid w:val="003C4612"/>
    <w:rsid w:val="003F302B"/>
    <w:rsid w:val="00404E1C"/>
    <w:rsid w:val="0041304F"/>
    <w:rsid w:val="00422852"/>
    <w:rsid w:val="0050600A"/>
    <w:rsid w:val="00533C47"/>
    <w:rsid w:val="005620F2"/>
    <w:rsid w:val="00570CFD"/>
    <w:rsid w:val="00576FC1"/>
    <w:rsid w:val="00586A86"/>
    <w:rsid w:val="0059312F"/>
    <w:rsid w:val="005A7EC5"/>
    <w:rsid w:val="005D21A7"/>
    <w:rsid w:val="005F7977"/>
    <w:rsid w:val="0060054C"/>
    <w:rsid w:val="006170FD"/>
    <w:rsid w:val="00696EE4"/>
    <w:rsid w:val="006A1DE5"/>
    <w:rsid w:val="006A750B"/>
    <w:rsid w:val="00742B2B"/>
    <w:rsid w:val="007D1496"/>
    <w:rsid w:val="007E7BA6"/>
    <w:rsid w:val="00807813"/>
    <w:rsid w:val="0084266C"/>
    <w:rsid w:val="0088367F"/>
    <w:rsid w:val="008D4AE7"/>
    <w:rsid w:val="008F0E1C"/>
    <w:rsid w:val="009055C9"/>
    <w:rsid w:val="009131EA"/>
    <w:rsid w:val="009653F9"/>
    <w:rsid w:val="009945AF"/>
    <w:rsid w:val="009C39C2"/>
    <w:rsid w:val="009D3EA1"/>
    <w:rsid w:val="009F4409"/>
    <w:rsid w:val="00A0261B"/>
    <w:rsid w:val="00A02F10"/>
    <w:rsid w:val="00A4059E"/>
    <w:rsid w:val="00A40DEB"/>
    <w:rsid w:val="00A67632"/>
    <w:rsid w:val="00AC35B6"/>
    <w:rsid w:val="00BB2374"/>
    <w:rsid w:val="00BB27E7"/>
    <w:rsid w:val="00BF0DC1"/>
    <w:rsid w:val="00BF7A95"/>
    <w:rsid w:val="00C02EE5"/>
    <w:rsid w:val="00C324D0"/>
    <w:rsid w:val="00C86233"/>
    <w:rsid w:val="00CA2FA3"/>
    <w:rsid w:val="00CA4F39"/>
    <w:rsid w:val="00CA78CC"/>
    <w:rsid w:val="00CD7A3D"/>
    <w:rsid w:val="00D72AC7"/>
    <w:rsid w:val="00D73AF6"/>
    <w:rsid w:val="00D806C2"/>
    <w:rsid w:val="00D94BA5"/>
    <w:rsid w:val="00DB5BBB"/>
    <w:rsid w:val="00E61E72"/>
    <w:rsid w:val="00E96713"/>
    <w:rsid w:val="00EB5158"/>
    <w:rsid w:val="00ED13D8"/>
    <w:rsid w:val="00F40646"/>
    <w:rsid w:val="00F45434"/>
    <w:rsid w:val="00F57B0A"/>
    <w:rsid w:val="00F6704C"/>
    <w:rsid w:val="00FB3577"/>
    <w:rsid w:val="00FB7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EE5"/>
    <w:pPr>
      <w:spacing w:after="200" w:line="276" w:lineRule="auto"/>
    </w:pPr>
    <w:rPr>
      <w:rFonts w:eastAsia="Times New Roman"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02EE5"/>
    <w:pPr>
      <w:keepNext/>
      <w:spacing w:after="0" w:line="240" w:lineRule="auto"/>
      <w:outlineLvl w:val="0"/>
    </w:pPr>
    <w:rPr>
      <w:b/>
      <w:bCs/>
      <w:sz w:val="24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99"/>
    <w:qFormat/>
    <w:rsid w:val="00C02EE5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rsid w:val="00C02EE5"/>
    <w:pPr>
      <w:spacing w:after="0" w:line="360" w:lineRule="auto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C02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02E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344</TotalTime>
  <Pages>2</Pages>
  <Words>365</Words>
  <Characters>2086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2016-02-18T11:29:00Z</cp:lastPrinted>
  <dcterms:created xsi:type="dcterms:W3CDTF">2010-12-13T11:17:00Z</dcterms:created>
  <dcterms:modified xsi:type="dcterms:W3CDTF">2016-02-18T11:30:00Z</dcterms:modified>
</cp:coreProperties>
</file>